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85F" w:rsidRDefault="002D78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2D785F" w:rsidRDefault="002D78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第三周工作安排</w:t>
      </w:r>
    </w:p>
    <w:p w:rsidR="002D785F" w:rsidRPr="0014222D" w:rsidRDefault="002D78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3"/>
          <w:attr w:name="Year" w:val="2019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9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11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7"/>
          <w:attr w:name="Month" w:val="3"/>
          <w:attr w:name="Year" w:val="2019"/>
        </w:smartTagPr>
        <w:r>
          <w:rPr>
            <w:sz w:val="28"/>
            <w:szCs w:val="28"/>
          </w:rPr>
          <w:t>2019</w:t>
        </w:r>
        <w:r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17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 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2D785F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2D785F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0A5FD7" w:rsidRDefault="002D785F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党委会议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0C2D2C" w:rsidRDefault="002D785F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094CF1" w:rsidRDefault="002D785F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3.14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094CF1" w:rsidRDefault="002D785F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2D785F" w:rsidRDefault="002D785F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9F68E1" w:rsidRDefault="002D785F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行政例会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3.16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4E1367" w:rsidRDefault="002D785F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2D785F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2D785F" w:rsidRDefault="002D785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3.17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Pr="00DD13B2" w:rsidRDefault="002D785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785F" w:rsidRDefault="002D785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2D785F" w:rsidRPr="00AB3130" w:rsidRDefault="002D785F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2D785F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85F" w:rsidRDefault="002D785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2D785F" w:rsidRDefault="002D785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85F" w:rsidRDefault="002D785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2D785F" w:rsidRDefault="002D785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67E5"/>
    <w:rsid w:val="00045B2D"/>
    <w:rsid w:val="0005754A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22A4"/>
    <w:rsid w:val="00115712"/>
    <w:rsid w:val="001274B3"/>
    <w:rsid w:val="0013712F"/>
    <w:rsid w:val="0014222D"/>
    <w:rsid w:val="00144641"/>
    <w:rsid w:val="00147B31"/>
    <w:rsid w:val="0016181A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679BB"/>
    <w:rsid w:val="002826BA"/>
    <w:rsid w:val="00282C33"/>
    <w:rsid w:val="00291B7B"/>
    <w:rsid w:val="00293FBD"/>
    <w:rsid w:val="002945D5"/>
    <w:rsid w:val="002A6CAE"/>
    <w:rsid w:val="002A7D6B"/>
    <w:rsid w:val="002B4D23"/>
    <w:rsid w:val="002D545A"/>
    <w:rsid w:val="002D785F"/>
    <w:rsid w:val="002F1439"/>
    <w:rsid w:val="002F6951"/>
    <w:rsid w:val="00312451"/>
    <w:rsid w:val="00312FE9"/>
    <w:rsid w:val="0031399C"/>
    <w:rsid w:val="00314844"/>
    <w:rsid w:val="00316F37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94AD5"/>
    <w:rsid w:val="003A10A0"/>
    <w:rsid w:val="003A568F"/>
    <w:rsid w:val="003A7EA3"/>
    <w:rsid w:val="003C04EB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22AE"/>
    <w:rsid w:val="00482CCD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17F91"/>
    <w:rsid w:val="00523BA8"/>
    <w:rsid w:val="00524A63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E5981"/>
    <w:rsid w:val="00614E26"/>
    <w:rsid w:val="00623745"/>
    <w:rsid w:val="00635EE8"/>
    <w:rsid w:val="00642F6D"/>
    <w:rsid w:val="00655610"/>
    <w:rsid w:val="00662B36"/>
    <w:rsid w:val="00671262"/>
    <w:rsid w:val="0068769F"/>
    <w:rsid w:val="00690399"/>
    <w:rsid w:val="006A24B8"/>
    <w:rsid w:val="006B54AC"/>
    <w:rsid w:val="006B71B1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74FFA"/>
    <w:rsid w:val="00781020"/>
    <w:rsid w:val="00784E35"/>
    <w:rsid w:val="007A09C3"/>
    <w:rsid w:val="007A4475"/>
    <w:rsid w:val="007A5C4C"/>
    <w:rsid w:val="007A712A"/>
    <w:rsid w:val="007B3533"/>
    <w:rsid w:val="007C74E8"/>
    <w:rsid w:val="007C760A"/>
    <w:rsid w:val="007E0D4D"/>
    <w:rsid w:val="007E3317"/>
    <w:rsid w:val="007E52DA"/>
    <w:rsid w:val="007F5C2C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768A3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4095"/>
    <w:rsid w:val="008D591F"/>
    <w:rsid w:val="008E3852"/>
    <w:rsid w:val="008E7B96"/>
    <w:rsid w:val="00900FDE"/>
    <w:rsid w:val="009225F9"/>
    <w:rsid w:val="00925CDD"/>
    <w:rsid w:val="009260FE"/>
    <w:rsid w:val="00931093"/>
    <w:rsid w:val="00945B0E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17"/>
    <w:rsid w:val="009C7D2C"/>
    <w:rsid w:val="009D70A5"/>
    <w:rsid w:val="009E0596"/>
    <w:rsid w:val="009E2030"/>
    <w:rsid w:val="009F68E1"/>
    <w:rsid w:val="00A0619D"/>
    <w:rsid w:val="00A071B5"/>
    <w:rsid w:val="00A21A9F"/>
    <w:rsid w:val="00A22799"/>
    <w:rsid w:val="00A2303C"/>
    <w:rsid w:val="00A25B8E"/>
    <w:rsid w:val="00A35987"/>
    <w:rsid w:val="00A447A2"/>
    <w:rsid w:val="00A50320"/>
    <w:rsid w:val="00A50691"/>
    <w:rsid w:val="00A6684D"/>
    <w:rsid w:val="00A77721"/>
    <w:rsid w:val="00A77B8E"/>
    <w:rsid w:val="00A84C25"/>
    <w:rsid w:val="00A941E3"/>
    <w:rsid w:val="00A95CF1"/>
    <w:rsid w:val="00A9776C"/>
    <w:rsid w:val="00AB22C5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847"/>
    <w:rsid w:val="00B64B3D"/>
    <w:rsid w:val="00B83A02"/>
    <w:rsid w:val="00B904A9"/>
    <w:rsid w:val="00B90666"/>
    <w:rsid w:val="00B90BEC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61C4A"/>
    <w:rsid w:val="00C66875"/>
    <w:rsid w:val="00C6718F"/>
    <w:rsid w:val="00C70897"/>
    <w:rsid w:val="00C83459"/>
    <w:rsid w:val="00C8615C"/>
    <w:rsid w:val="00C94C86"/>
    <w:rsid w:val="00CA2BBE"/>
    <w:rsid w:val="00CB7EBA"/>
    <w:rsid w:val="00CC03F1"/>
    <w:rsid w:val="00CC310D"/>
    <w:rsid w:val="00CC52B7"/>
    <w:rsid w:val="00CC766A"/>
    <w:rsid w:val="00CD7D1B"/>
    <w:rsid w:val="00CE0EF4"/>
    <w:rsid w:val="00CE7CE2"/>
    <w:rsid w:val="00CF028B"/>
    <w:rsid w:val="00D00A70"/>
    <w:rsid w:val="00D00DE7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5AB"/>
    <w:rsid w:val="00E03B42"/>
    <w:rsid w:val="00E07823"/>
    <w:rsid w:val="00E20C3A"/>
    <w:rsid w:val="00E33D39"/>
    <w:rsid w:val="00E35C06"/>
    <w:rsid w:val="00E35CE1"/>
    <w:rsid w:val="00E3735A"/>
    <w:rsid w:val="00E443E8"/>
    <w:rsid w:val="00E5729D"/>
    <w:rsid w:val="00E648C9"/>
    <w:rsid w:val="00E659AB"/>
    <w:rsid w:val="00E836C8"/>
    <w:rsid w:val="00E900BC"/>
    <w:rsid w:val="00E91AF8"/>
    <w:rsid w:val="00E9231F"/>
    <w:rsid w:val="00EA5E5F"/>
    <w:rsid w:val="00ED0145"/>
    <w:rsid w:val="00ED431E"/>
    <w:rsid w:val="00ED5426"/>
    <w:rsid w:val="00F004A7"/>
    <w:rsid w:val="00F0317A"/>
    <w:rsid w:val="00F06953"/>
    <w:rsid w:val="00F15F88"/>
    <w:rsid w:val="00F17354"/>
    <w:rsid w:val="00F223EA"/>
    <w:rsid w:val="00F22876"/>
    <w:rsid w:val="00F22CC5"/>
    <w:rsid w:val="00F32593"/>
    <w:rsid w:val="00F35C49"/>
    <w:rsid w:val="00F44828"/>
    <w:rsid w:val="00F51159"/>
    <w:rsid w:val="00F522CD"/>
    <w:rsid w:val="00F53485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E676E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29</Words>
  <Characters>167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2007-01-28T00:16:00Z</cp:lastPrinted>
  <dcterms:created xsi:type="dcterms:W3CDTF">2006-12-31T18:45:00Z</dcterms:created>
  <dcterms:modified xsi:type="dcterms:W3CDTF">2006-12-31T18:45:00Z</dcterms:modified>
</cp:coreProperties>
</file>